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80875" w14:textId="0EAC9E5E" w:rsidR="00D077E9" w:rsidRDefault="00FA4480" w:rsidP="00D70D02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5717EE" wp14:editId="188D137D">
                <wp:simplePos x="0" y="0"/>
                <wp:positionH relativeFrom="margin">
                  <wp:align>right</wp:align>
                </wp:positionH>
                <wp:positionV relativeFrom="paragraph">
                  <wp:posOffset>-217872</wp:posOffset>
                </wp:positionV>
                <wp:extent cx="6196263" cy="1720516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6263" cy="17205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0A1667" w14:textId="53B473D2" w:rsidR="00E5034B" w:rsidRPr="00097254" w:rsidRDefault="00E5034B" w:rsidP="00FA4480">
                            <w:pPr>
                              <w:pStyle w:val="Title"/>
                              <w:spacing w:after="0"/>
                              <w:jc w:val="center"/>
                              <w:rPr>
                                <w:lang w:val="en-NZ"/>
                              </w:rPr>
                            </w:pPr>
                            <w:r>
                              <w:rPr>
                                <w:lang w:val="en-NZ"/>
                              </w:rPr>
                              <w:t>Must Love Dogs Training</w:t>
                            </w:r>
                            <w:r w:rsidR="00FA4480">
                              <w:rPr>
                                <w:lang w:val="en-NZ"/>
                              </w:rPr>
                              <w:t xml:space="preserve"> and Mentoring Programme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5717E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36.7pt;margin-top:-17.15pt;width:487.9pt;height:135.4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" filled="f" stroked="f" strokeweight=".5pt">
                <v:textbox>
                  <w:txbxContent>
                    <w:p w14:paraId="1C0A1667" w14:textId="53B473D2" w:rsidR="00E5034B" w:rsidRPr="00097254" w:rsidRDefault="00E5034B" w:rsidP="00FA4480">
                      <w:pPr>
                        <w:pStyle w:val="Title"/>
                        <w:spacing w:after="0"/>
                        <w:jc w:val="center"/>
                        <w:rPr>
                          <w:lang w:val="en-NZ"/>
                        </w:rPr>
                      </w:pPr>
                      <w:r>
                        <w:rPr>
                          <w:lang w:val="en-NZ"/>
                        </w:rPr>
                        <w:t>Must Love Dogs Training</w:t>
                      </w:r>
                      <w:r w:rsidR="00FA4480">
                        <w:rPr>
                          <w:lang w:val="en-NZ"/>
                        </w:rPr>
                        <w:t xml:space="preserve"> and Mentoring Programme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50"/>
      </w:tblGrid>
      <w:tr w:rsidR="00A76815" w14:paraId="74DBAB43" w14:textId="77777777" w:rsidTr="00D077E9">
        <w:trPr>
          <w:trHeight w:val="1894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14:paraId="68895684" w14:textId="032F1AC7" w:rsidR="00D077E9" w:rsidRDefault="00A76815" w:rsidP="00D077E9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0047" behindDoc="1" locked="0" layoutInCell="1" allowOverlap="1" wp14:anchorId="486393ED" wp14:editId="113171A0">
                      <wp:simplePos x="0" y="0"/>
                      <wp:positionH relativeFrom="margin">
                        <wp:posOffset>146685</wp:posOffset>
                      </wp:positionH>
                      <wp:positionV relativeFrom="paragraph">
                        <wp:posOffset>222250</wp:posOffset>
                      </wp:positionV>
                      <wp:extent cx="6530975" cy="5825490"/>
                      <wp:effectExtent l="0" t="0" r="3175" b="3810"/>
                      <wp:wrapNone/>
                      <wp:docPr id="1982227052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30975" cy="5825490"/>
                                <a:chOff x="270451" y="1822186"/>
                                <a:chExt cx="6981136" cy="66840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1864907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0451" y="1822186"/>
                                  <a:ext cx="6699250" cy="66840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98644414" name="Text Box 2"/>
                              <wps:cNvSpPr txBox="1"/>
                              <wps:spPr>
                                <a:xfrm>
                                  <a:off x="552972" y="2265942"/>
                                  <a:ext cx="669861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6AD284" w14:textId="1F8805C5" w:rsidR="00E5034B" w:rsidRPr="00B9158E" w:rsidRDefault="00E5034B" w:rsidP="00E5034B">
                                    <w:pPr>
                                      <w:rPr>
                                        <w:sz w:val="18"/>
                                        <w:szCs w:val="18"/>
                                        <w:lang w:val="en-NZ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6393ED" id="Group 3" o:spid="_x0000_s1027" style="position:absolute;margin-left:11.55pt;margin-top:17.5pt;width:514.25pt;height:458.7pt;z-index:-251666433;mso-position-horizontal-relative:margin;mso-width-relative:margin;mso-height-relative:margin" coordorigin="2704,18221" coordsize="69811,66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">
                      <v:shape id="Picture 1" o:spid="_x0000_s1028" type="#_x0000_t75" style="position:absolute;left:2704;top:18221;width:66993;height:66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">
                        <v:imagedata r:id="rId9" o:title=""/>
                      </v:shape>
                      <v:shape id="_x0000_s1029" type="#_x0000_t202" style="position:absolute;left:5529;top:22659;width:66986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" stroked="f">
                        <v:textbox>
                          <w:txbxContent>
                            <w:p w14:paraId="7E6AD284" w14:textId="1F8805C5" w:rsidR="00E5034B" w:rsidRPr="00B9158E" w:rsidRDefault="00E5034B" w:rsidP="00E5034B">
                              <w:pPr>
                                <w:rPr>
                                  <w:sz w:val="18"/>
                                  <w:szCs w:val="18"/>
                                  <w:lang w:val="en-NZ"/>
                                </w:rPr>
                              </w:pP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77C8FE96" w14:textId="26260199" w:rsidR="00D077E9" w:rsidRDefault="00A76815" w:rsidP="00D077E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35D09F34" wp14:editId="77314FE3">
                      <wp:simplePos x="0" y="0"/>
                      <wp:positionH relativeFrom="column">
                        <wp:posOffset>19551</wp:posOffset>
                      </wp:positionH>
                      <wp:positionV relativeFrom="paragraph">
                        <wp:posOffset>425450</wp:posOffset>
                      </wp:positionV>
                      <wp:extent cx="6153150" cy="41108"/>
                      <wp:effectExtent l="19050" t="19050" r="19050" b="35560"/>
                      <wp:wrapTight wrapText="bothSides">
                        <wp:wrapPolygon edited="0">
                          <wp:start x="-67" y="-10125"/>
                          <wp:lineTo x="-67" y="10125"/>
                          <wp:lineTo x="19594" y="30375"/>
                          <wp:lineTo x="21600" y="30375"/>
                          <wp:lineTo x="21600" y="-10125"/>
                          <wp:lineTo x="7490" y="-10125"/>
                          <wp:lineTo x="-67" y="-10125"/>
                        </wp:wrapPolygon>
                      </wp:wrapTight>
                      <wp:docPr id="5" name="Straight Connector 5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53150" cy="41108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B70280" id="Straight Connector 5" o:spid="_x0000_s1026" alt="text divider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5pt,33.5pt" to="486.05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" strokecolor="#082a75 [3215]" strokeweight="3pt">
                      <w10:wrap type="tight"/>
                    </v:line>
                  </w:pict>
                </mc:Fallback>
              </mc:AlternateContent>
            </w:r>
          </w:p>
        </w:tc>
      </w:tr>
      <w:tr w:rsidR="00A76815" w14:paraId="5FC8D5D9" w14:textId="77777777" w:rsidTr="00D077E9">
        <w:trPr>
          <w:trHeight w:val="7636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14:paraId="2A462366" w14:textId="6BB4690D" w:rsidR="00D077E9" w:rsidRDefault="00D077E9" w:rsidP="00D077E9">
            <w:pPr>
              <w:rPr>
                <w:noProof/>
              </w:rPr>
            </w:pPr>
          </w:p>
        </w:tc>
      </w:tr>
      <w:tr w:rsidR="00A76815" w14:paraId="7B398C82" w14:textId="77777777" w:rsidTr="00B9158E">
        <w:trPr>
          <w:trHeight w:val="2808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1080870105"/>
              <w:placeholder>
                <w:docPart w:val="ADD36317EC3E4F458569423C110D500E"/>
              </w:placeholder>
              <w:showingPlcHdr/>
              <w15:appearance w15:val="hidden"/>
            </w:sdtPr>
            <w:sdtContent>
              <w:p w14:paraId="36C0BED9" w14:textId="5B7C41B2" w:rsidR="00D077E9" w:rsidRDefault="00B9158E" w:rsidP="00D077E9">
                <w:r w:rsidRPr="00D86945">
                  <w:rPr>
                    <w:rStyle w:val="SubtitleChar"/>
                    <w:b w:val="0"/>
                  </w:rPr>
                  <w:fldChar w:fldCharType="begin"/>
                </w:r>
                <w:r w:rsidRPr="00D86945">
                  <w:rPr>
                    <w:rStyle w:val="SubtitleChar"/>
                  </w:rPr>
                  <w:instrText xml:space="preserve"> DATE  \@ "MMMM d"  \* MERGEFORMAT </w:instrText>
                </w:r>
                <w:r w:rsidRPr="00D86945">
                  <w:rPr>
                    <w:rStyle w:val="SubtitleChar"/>
                    <w:b w:val="0"/>
                  </w:rPr>
                  <w:fldChar w:fldCharType="separate"/>
                </w:r>
                <w:r w:rsidR="00677A9E">
                  <w:rPr>
                    <w:rStyle w:val="SubtitleChar"/>
                    <w:noProof/>
                  </w:rPr>
                  <w:t>August 10</w:t>
                </w:r>
                <w:r w:rsidRPr="00D86945">
                  <w:rPr>
                    <w:rStyle w:val="SubtitleChar"/>
                    <w:b w:val="0"/>
                  </w:rPr>
                  <w:fldChar w:fldCharType="end"/>
                </w:r>
              </w:p>
            </w:sdtContent>
          </w:sdt>
          <w:p w14:paraId="1B665C95" w14:textId="4C1E5297" w:rsidR="00D077E9" w:rsidRDefault="00D077E9" w:rsidP="00D077E9">
            <w:pPr>
              <w:rPr>
                <w:noProof/>
                <w:sz w:val="10"/>
                <w:szCs w:val="10"/>
              </w:rPr>
            </w:pPr>
          </w:p>
          <w:p w14:paraId="40FA7A20" w14:textId="5698B231" w:rsidR="00D077E9" w:rsidRDefault="00D077E9" w:rsidP="00D077E9">
            <w:pPr>
              <w:rPr>
                <w:noProof/>
                <w:sz w:val="10"/>
                <w:szCs w:val="10"/>
              </w:rPr>
            </w:pPr>
          </w:p>
          <w:p w14:paraId="642BE7BA" w14:textId="51F21BB2" w:rsidR="00D077E9" w:rsidRDefault="00D077E9" w:rsidP="00D077E9">
            <w:pPr>
              <w:rPr>
                <w:noProof/>
                <w:sz w:val="10"/>
                <w:szCs w:val="10"/>
              </w:rPr>
            </w:pPr>
          </w:p>
          <w:p w14:paraId="713B6125" w14:textId="77777777" w:rsidR="00B9158E" w:rsidRDefault="00B9158E" w:rsidP="00D077E9">
            <w:pPr>
              <w:rPr>
                <w:noProof/>
                <w:sz w:val="10"/>
                <w:szCs w:val="10"/>
              </w:rPr>
            </w:pPr>
          </w:p>
          <w:p w14:paraId="4F138FDD" w14:textId="77777777" w:rsidR="00B9158E" w:rsidRDefault="00B9158E" w:rsidP="00D077E9">
            <w:pPr>
              <w:rPr>
                <w:noProof/>
                <w:sz w:val="10"/>
                <w:szCs w:val="10"/>
              </w:rPr>
            </w:pPr>
          </w:p>
          <w:p w14:paraId="04C824B5" w14:textId="77777777" w:rsidR="00B9158E" w:rsidRDefault="00B9158E" w:rsidP="00D077E9">
            <w:pPr>
              <w:rPr>
                <w:noProof/>
                <w:sz w:val="10"/>
                <w:szCs w:val="10"/>
              </w:rPr>
            </w:pPr>
          </w:p>
          <w:p w14:paraId="416C760C" w14:textId="77777777" w:rsidR="00B9158E" w:rsidRDefault="00B9158E" w:rsidP="00D077E9">
            <w:pPr>
              <w:rPr>
                <w:noProof/>
                <w:sz w:val="10"/>
                <w:szCs w:val="10"/>
              </w:rPr>
            </w:pPr>
          </w:p>
          <w:p w14:paraId="150424B7" w14:textId="77777777" w:rsidR="00B9158E" w:rsidRDefault="00B9158E" w:rsidP="00D077E9">
            <w:pPr>
              <w:rPr>
                <w:noProof/>
                <w:sz w:val="10"/>
                <w:szCs w:val="10"/>
              </w:rPr>
            </w:pPr>
          </w:p>
          <w:p w14:paraId="58444EE6" w14:textId="77777777" w:rsidR="00B9158E" w:rsidRDefault="00B9158E" w:rsidP="00D077E9">
            <w:pPr>
              <w:rPr>
                <w:noProof/>
                <w:sz w:val="10"/>
                <w:szCs w:val="10"/>
              </w:rPr>
            </w:pPr>
          </w:p>
          <w:p w14:paraId="70838899" w14:textId="77777777" w:rsidR="00B9158E" w:rsidRDefault="00B9158E" w:rsidP="00D077E9">
            <w:pPr>
              <w:rPr>
                <w:noProof/>
                <w:sz w:val="10"/>
                <w:szCs w:val="10"/>
              </w:rPr>
            </w:pPr>
          </w:p>
          <w:p w14:paraId="378C8C56" w14:textId="77777777" w:rsidR="00B9158E" w:rsidRDefault="00B9158E" w:rsidP="00D077E9">
            <w:pPr>
              <w:rPr>
                <w:noProof/>
                <w:sz w:val="10"/>
                <w:szCs w:val="10"/>
              </w:rPr>
            </w:pPr>
          </w:p>
          <w:p w14:paraId="18368E66" w14:textId="77777777" w:rsidR="00B9158E" w:rsidRDefault="00B9158E" w:rsidP="00D077E9">
            <w:pPr>
              <w:rPr>
                <w:noProof/>
                <w:sz w:val="10"/>
                <w:szCs w:val="10"/>
              </w:rPr>
            </w:pPr>
          </w:p>
          <w:p w14:paraId="0DFF3EDD" w14:textId="77777777" w:rsidR="00B9158E" w:rsidRDefault="00B9158E" w:rsidP="00D077E9">
            <w:pPr>
              <w:rPr>
                <w:noProof/>
                <w:sz w:val="10"/>
                <w:szCs w:val="10"/>
              </w:rPr>
            </w:pPr>
          </w:p>
          <w:p w14:paraId="0365BD11" w14:textId="2657C9C0" w:rsidR="00D077E9" w:rsidRPr="00B9158E" w:rsidRDefault="00000000" w:rsidP="00D077E9">
            <w:pPr>
              <w:rPr>
                <w:rFonts w:ascii="Arial Black" w:hAnsi="Arial Black"/>
                <w:b w:val="0"/>
                <w:bCs/>
                <w:color w:val="FFFFFF" w:themeColor="background1"/>
                <w:szCs w:val="28"/>
              </w:rPr>
            </w:pPr>
            <w:sdt>
              <w:sdtPr>
                <w:rPr>
                  <w:rFonts w:ascii="Arial Black" w:hAnsi="Arial Black"/>
                </w:rPr>
                <w:id w:val="-1740469667"/>
                <w:placeholder>
                  <w:docPart w:val="BD0200BE43B643688734D4CCDF23B4EF"/>
                </w:placeholder>
                <w15:appearance w15:val="hidden"/>
              </w:sdtPr>
              <w:sdtEndPr>
                <w:rPr>
                  <w:b w:val="0"/>
                  <w:bCs/>
                  <w:color w:val="FFFFFF" w:themeColor="background1"/>
                  <w:szCs w:val="28"/>
                </w:rPr>
              </w:sdtEndPr>
              <w:sdtContent>
                <w:r w:rsidR="00E5034B" w:rsidRPr="00B9158E">
                  <w:rPr>
                    <w:rFonts w:ascii="Arial Black" w:hAnsi="Arial Black"/>
                    <w:b w:val="0"/>
                    <w:bCs/>
                    <w:color w:val="FFFFFF" w:themeColor="background1"/>
                    <w:szCs w:val="28"/>
                  </w:rPr>
                  <w:t>Trainer</w:t>
                </w:r>
                <w:r w:rsidR="00FA4480" w:rsidRPr="00B9158E">
                  <w:rPr>
                    <w:rFonts w:ascii="Arial Black" w:hAnsi="Arial Black"/>
                    <w:b w:val="0"/>
                    <w:bCs/>
                    <w:color w:val="FFFFFF" w:themeColor="background1"/>
                    <w:szCs w:val="28"/>
                  </w:rPr>
                  <w:t xml:space="preserve"> and Mentor</w:t>
                </w:r>
                <w:r w:rsidR="00E5034B" w:rsidRPr="00B9158E">
                  <w:rPr>
                    <w:rFonts w:ascii="Arial Black" w:hAnsi="Arial Black"/>
                    <w:b w:val="0"/>
                    <w:bCs/>
                    <w:color w:val="FFFFFF" w:themeColor="background1"/>
                    <w:szCs w:val="28"/>
                  </w:rPr>
                  <w:t>: Kelly Ward</w:t>
                </w:r>
                <w:r w:rsidR="00FA4480" w:rsidRPr="00B9158E">
                  <w:rPr>
                    <w:rFonts w:ascii="Arial Black" w:hAnsi="Arial Black"/>
                    <w:b w:val="0"/>
                    <w:bCs/>
                    <w:color w:val="FFFFFF" w:themeColor="background1"/>
                    <w:szCs w:val="28"/>
                  </w:rPr>
                  <w:t>l</w:t>
                </w:r>
                <w:r w:rsidR="00E5034B" w:rsidRPr="00B9158E">
                  <w:rPr>
                    <w:rFonts w:ascii="Arial Black" w:hAnsi="Arial Black"/>
                    <w:b w:val="0"/>
                    <w:bCs/>
                    <w:color w:val="FFFFFF" w:themeColor="background1"/>
                    <w:szCs w:val="28"/>
                  </w:rPr>
                  <w:t>e</w:t>
                </w:r>
              </w:sdtContent>
            </w:sdt>
          </w:p>
          <w:p w14:paraId="7112D744" w14:textId="0C52D139" w:rsidR="00D077E9" w:rsidRDefault="00B9158E" w:rsidP="00D077E9">
            <w:r w:rsidRPr="00D86945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60312C01" wp14:editId="59721A52">
                      <wp:extent cx="1493949" cy="0"/>
                      <wp:effectExtent l="0" t="19050" r="30480" b="19050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3949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953A3E2" id="Straight Connector 6" o:spid="_x0000_s1026" alt="text divide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17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7AD93E57" w14:textId="77777777" w:rsidR="00D077E9" w:rsidRPr="00D86945" w:rsidRDefault="00D077E9" w:rsidP="00D077E9">
            <w:pPr>
              <w:rPr>
                <w:noProof/>
                <w:sz w:val="10"/>
                <w:szCs w:val="10"/>
              </w:rPr>
            </w:pPr>
          </w:p>
        </w:tc>
      </w:tr>
    </w:tbl>
    <w:p w14:paraId="640B1959" w14:textId="72DF8FC4" w:rsidR="00AB25AF" w:rsidRDefault="00B9158E" w:rsidP="00AB25AF">
      <w:pPr>
        <w:pStyle w:val="Headingblue"/>
      </w:pPr>
      <w: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47111733" wp14:editId="723FE6FB">
                <wp:simplePos x="0" y="0"/>
                <wp:positionH relativeFrom="margin">
                  <wp:align>right</wp:align>
                </wp:positionH>
                <wp:positionV relativeFrom="page">
                  <wp:posOffset>6782234</wp:posOffset>
                </wp:positionV>
                <wp:extent cx="6292215" cy="1419225"/>
                <wp:effectExtent l="0" t="0" r="1333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2215" cy="1419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C592C" w14:textId="7EB8E573" w:rsidR="00097254" w:rsidRPr="00E5034B" w:rsidRDefault="00097254" w:rsidP="00E5034B">
                            <w:pPr>
                              <w:jc w:val="center"/>
                              <w:rPr>
                                <w:rFonts w:ascii="Kristen ITC" w:hAnsi="Kristen ITC"/>
                                <w:color w:val="278079" w:themeColor="accent6" w:themeShade="BF"/>
                                <w:sz w:val="72"/>
                                <w:szCs w:val="72"/>
                              </w:rPr>
                            </w:pPr>
                            <w:r w:rsidRPr="00E5034B">
                              <w:rPr>
                                <w:rFonts w:ascii="Kristen ITC" w:hAnsi="Kristen ITC"/>
                                <w:color w:val="278079" w:themeColor="accent6" w:themeShade="BF"/>
                                <w:sz w:val="72"/>
                                <w:szCs w:val="72"/>
                              </w:rPr>
                              <w:t>First Steps for Passionate Dog Groomers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11733" id="Text Box 2" o:spid="_x0000_s1030" type="#_x0000_t202" style="position:absolute;left:0;text-align:left;margin-left:444.25pt;margin-top:534.05pt;width:495.45pt;height:111.75pt;z-index:2516551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" fillcolor="#b1e4fd [660]">
                <v:textbox>
                  <w:txbxContent>
                    <w:p w14:paraId="5BAC592C" w14:textId="7EB8E573" w:rsidR="00097254" w:rsidRPr="00E5034B" w:rsidRDefault="00097254" w:rsidP="00E5034B">
                      <w:pPr>
                        <w:jc w:val="center"/>
                        <w:rPr>
                          <w:rFonts w:ascii="Kristen ITC" w:hAnsi="Kristen ITC"/>
                          <w:color w:val="278079" w:themeColor="accent6" w:themeShade="BF"/>
                          <w:sz w:val="72"/>
                          <w:szCs w:val="72"/>
                        </w:rPr>
                      </w:pPr>
                      <w:r w:rsidRPr="00E5034B">
                        <w:rPr>
                          <w:rFonts w:ascii="Kristen ITC" w:hAnsi="Kristen ITC"/>
                          <w:color w:val="278079" w:themeColor="accent6" w:themeShade="BF"/>
                          <w:sz w:val="72"/>
                          <w:szCs w:val="72"/>
                        </w:rPr>
                        <w:t>First Steps for Passionate Dog Groomers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A4480" w:rsidRPr="00D967AC">
        <w:drawing>
          <wp:anchor distT="0" distB="0" distL="114300" distR="114300" simplePos="0" relativeHeight="251653120" behindDoc="0" locked="0" layoutInCell="1" allowOverlap="1" wp14:anchorId="09FF0FA3" wp14:editId="3A51E160">
            <wp:simplePos x="0" y="0"/>
            <wp:positionH relativeFrom="margin">
              <wp:align>right</wp:align>
            </wp:positionH>
            <wp:positionV relativeFrom="paragraph">
              <wp:posOffset>7134960</wp:posOffset>
            </wp:positionV>
            <wp:extent cx="1838158" cy="1281322"/>
            <wp:effectExtent l="0" t="0" r="0" b="0"/>
            <wp:wrapNone/>
            <wp:docPr id="12" name="Graphic 201">
              <a:extLst xmlns:a="http://schemas.openxmlformats.org/drawingml/2006/main">
                <a:ext uri="{FF2B5EF4-FFF2-40B4-BE49-F238E27FC236}">
                  <a16:creationId xmlns:a16="http://schemas.microsoft.com/office/drawing/2014/main" id="{F3D65186-AB5A-4584-87C3-0FAA299226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201">
                      <a:extLst>
                        <a:ext uri="{FF2B5EF4-FFF2-40B4-BE49-F238E27FC236}">
                          <a16:creationId xmlns:a16="http://schemas.microsoft.com/office/drawing/2014/main" id="{F3D65186-AB5A-4584-87C3-0FAA2992263B}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158" cy="1281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7E9"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551B238E" wp14:editId="30E0C77D">
                <wp:simplePos x="0" y="0"/>
                <wp:positionH relativeFrom="column">
                  <wp:posOffset>-746975</wp:posOffset>
                </wp:positionH>
                <wp:positionV relativeFrom="page">
                  <wp:posOffset>6670040</wp:posOffset>
                </wp:positionV>
                <wp:extent cx="7760970" cy="3374390"/>
                <wp:effectExtent l="0" t="0" r="0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0970" cy="337439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3A96AA" id="Rectangle 2" o:spid="_x0000_s1026" alt="colored rectangle" style="position:absolute;margin-left:-58.8pt;margin-top:525.2pt;width:611.1pt;height:265.7pt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" fillcolor="#34aba2 [3206]" stroked="f" strokeweight="2pt">
                <w10:wrap anchory="page"/>
              </v:rect>
            </w:pict>
          </mc:Fallback>
        </mc:AlternateContent>
      </w:r>
      <w:r w:rsidR="00D077E9">
        <w:br w:type="page"/>
      </w:r>
      <w:r w:rsidR="00053480"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6C3F919" wp14:editId="03B35DAC">
                <wp:simplePos x="0" y="0"/>
                <wp:positionH relativeFrom="margin">
                  <wp:align>center</wp:align>
                </wp:positionH>
                <wp:positionV relativeFrom="paragraph">
                  <wp:posOffset>462628</wp:posOffset>
                </wp:positionV>
                <wp:extent cx="4457700" cy="1066800"/>
                <wp:effectExtent l="0" t="0" r="0" b="0"/>
                <wp:wrapTight wrapText="bothSides">
                  <wp:wrapPolygon edited="0">
                    <wp:start x="6000" y="0"/>
                    <wp:lineTo x="0" y="0"/>
                    <wp:lineTo x="0" y="21214"/>
                    <wp:lineTo x="5723" y="21214"/>
                    <wp:lineTo x="21508" y="21214"/>
                    <wp:lineTo x="21508" y="0"/>
                    <wp:lineTo x="6000" y="0"/>
                  </wp:wrapPolygon>
                </wp:wrapTight>
                <wp:docPr id="166148400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7700" cy="1066800"/>
                          <a:chOff x="0" y="0"/>
                          <a:chExt cx="6098006" cy="1932238"/>
                        </a:xfrm>
                      </wpg:grpSpPr>
                      <pic:pic xmlns:pic="http://schemas.openxmlformats.org/drawingml/2006/picture">
                        <pic:nvPicPr>
                          <pic:cNvPr id="158769112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4063"/>
                            <a:ext cx="1589405" cy="1908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2600245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2949324" y="254251"/>
                            <a:ext cx="1852295" cy="1388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9157610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187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1756611" y="0"/>
                            <a:ext cx="1271270" cy="1888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837277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4426051" y="239060"/>
                            <a:ext cx="1910715" cy="1433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E33B24" id="Group 8" o:spid="_x0000_s1026" style="position:absolute;margin-left:0;margin-top:36.45pt;width:351pt;height:84pt;z-index:-251657216;mso-position-horizontal:center;mso-position-horizontal-relative:margin;mso-width-relative:margin;mso-height-relative:margin" coordsize="60980,193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">
                <v:shape id="Picture 4" o:spid="_x0000_s1027" type="#_x0000_t75" style="position:absolute;top:240;width:15894;height:19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">
                  <v:imagedata r:id="rId15" o:title=""/>
                </v:shape>
                <v:shape id="Picture 6" o:spid="_x0000_s1028" type="#_x0000_t75" style="position:absolute;left:29492;top:2542;width:18523;height:13888;rotation:-9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">
                  <v:imagedata r:id="rId16" o:title=""/>
                </v:shape>
                <v:shape id="Picture 7" o:spid="_x0000_s1029" type="#_x0000_t75" style="position:absolute;left:17566;width:12712;height:1888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">
                  <v:imagedata r:id="rId17" o:title="" cropbottom="5365f"/>
                </v:shape>
                <v:shape id="Picture 5" o:spid="_x0000_s1030" type="#_x0000_t75" style="position:absolute;left:44260;top:2391;width:19107;height:14332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">
                  <v:imagedata r:id="rId18" o:title=""/>
                </v:shape>
                <w10:wrap type="tight" anchorx="margin"/>
              </v:group>
            </w:pict>
          </mc:Fallback>
        </mc:AlternateContent>
      </w:r>
      <w:r w:rsidR="00AB25AF">
        <w:t>Course Outline</w:t>
      </w:r>
    </w:p>
    <w:p w14:paraId="400A0ACE" w14:textId="514583D6" w:rsidR="00AB25AF" w:rsidRDefault="00AB25AF" w:rsidP="00AB25AF">
      <w:pPr>
        <w:pStyle w:val="Headingblue"/>
      </w:pPr>
    </w:p>
    <w:p w14:paraId="2000E07C" w14:textId="017EB095" w:rsidR="00AB25AF" w:rsidRDefault="00AB25AF" w:rsidP="00AB25AF">
      <w:pPr>
        <w:pStyle w:val="Headingblue"/>
      </w:pPr>
    </w:p>
    <w:p w14:paraId="58A94371" w14:textId="757DCD9D" w:rsidR="00850CDC" w:rsidRDefault="00850CDC" w:rsidP="000D402E">
      <w:pPr>
        <w:pStyle w:val="Content"/>
        <w:jc w:val="center"/>
        <w:rPr>
          <w:bCs/>
        </w:rPr>
      </w:pPr>
      <w:r>
        <w:rPr>
          <w:bCs/>
        </w:rPr>
        <w:t>I will show you how to turn your love of dogs into a career – Just Like I did!</w:t>
      </w:r>
    </w:p>
    <w:p w14:paraId="2FF2C886" w14:textId="41744543" w:rsidR="00AB25AF" w:rsidRPr="00A27860" w:rsidRDefault="00AB25AF" w:rsidP="00850CDC">
      <w:pPr>
        <w:pStyle w:val="Headingblue"/>
        <w:rPr>
          <w:sz w:val="32"/>
        </w:rPr>
      </w:pPr>
      <w:r w:rsidRPr="00A27860">
        <w:rPr>
          <w:sz w:val="32"/>
        </w:rPr>
        <w:t>Topic</w:t>
      </w:r>
      <w:r w:rsidR="00850CDC" w:rsidRPr="00A27860">
        <w:rPr>
          <w:sz w:val="32"/>
        </w:rPr>
        <w:t xml:space="preserve"> Workshops</w:t>
      </w:r>
      <w:r w:rsidRPr="00A27860">
        <w:rPr>
          <w:sz w:val="32"/>
        </w:rPr>
        <w:t>:</w:t>
      </w:r>
    </w:p>
    <w:p w14:paraId="7111C7C2" w14:textId="77777777" w:rsidR="00AB25AF" w:rsidRPr="00850CDC" w:rsidRDefault="00AB25AF" w:rsidP="00AB25AF">
      <w:pPr>
        <w:pStyle w:val="ListParagraph"/>
        <w:numPr>
          <w:ilvl w:val="0"/>
          <w:numId w:val="4"/>
        </w:numPr>
        <w:spacing w:after="160" w:line="360" w:lineRule="auto"/>
        <w:ind w:hanging="654"/>
        <w:rPr>
          <w:color w:val="auto"/>
          <w:szCs w:val="28"/>
        </w:rPr>
      </w:pPr>
      <w:r w:rsidRPr="00850CDC">
        <w:rPr>
          <w:color w:val="auto"/>
          <w:szCs w:val="28"/>
        </w:rPr>
        <w:t>Caring and Calm Environments for Dogs and Groomers</w:t>
      </w:r>
    </w:p>
    <w:p w14:paraId="5229519D" w14:textId="77777777" w:rsidR="00AB25AF" w:rsidRPr="00850CDC" w:rsidRDefault="00AB25AF" w:rsidP="00AB25AF">
      <w:pPr>
        <w:pStyle w:val="ListParagraph"/>
        <w:numPr>
          <w:ilvl w:val="0"/>
          <w:numId w:val="4"/>
        </w:numPr>
        <w:spacing w:after="160" w:line="360" w:lineRule="auto"/>
        <w:ind w:hanging="654"/>
        <w:rPr>
          <w:color w:val="auto"/>
          <w:szCs w:val="28"/>
        </w:rPr>
      </w:pPr>
      <w:r w:rsidRPr="00850CDC">
        <w:rPr>
          <w:color w:val="auto"/>
          <w:szCs w:val="28"/>
        </w:rPr>
        <w:t>Essential Equipment and Tools for Grooming</w:t>
      </w:r>
    </w:p>
    <w:p w14:paraId="162CE2DB" w14:textId="77777777" w:rsidR="00AB25AF" w:rsidRPr="00850CDC" w:rsidRDefault="00AB25AF" w:rsidP="00AB25AF">
      <w:pPr>
        <w:pStyle w:val="ListParagraph"/>
        <w:numPr>
          <w:ilvl w:val="0"/>
          <w:numId w:val="4"/>
        </w:numPr>
        <w:spacing w:after="160" w:line="360" w:lineRule="auto"/>
        <w:ind w:hanging="654"/>
        <w:rPr>
          <w:color w:val="auto"/>
          <w:szCs w:val="28"/>
        </w:rPr>
      </w:pPr>
      <w:r w:rsidRPr="00850CDC">
        <w:rPr>
          <w:color w:val="auto"/>
          <w:szCs w:val="28"/>
        </w:rPr>
        <w:t>Dog Handling and Safety Procedures</w:t>
      </w:r>
    </w:p>
    <w:p w14:paraId="5307B7D6" w14:textId="30B35D77" w:rsidR="00AB25AF" w:rsidRPr="00850CDC" w:rsidRDefault="00AB25AF" w:rsidP="00AB25AF">
      <w:pPr>
        <w:pStyle w:val="ListParagraph"/>
        <w:numPr>
          <w:ilvl w:val="0"/>
          <w:numId w:val="4"/>
        </w:numPr>
        <w:spacing w:after="160" w:line="360" w:lineRule="auto"/>
        <w:ind w:hanging="654"/>
        <w:rPr>
          <w:color w:val="auto"/>
          <w:szCs w:val="28"/>
        </w:rPr>
      </w:pPr>
      <w:r w:rsidRPr="00850CDC">
        <w:rPr>
          <w:color w:val="auto"/>
          <w:szCs w:val="28"/>
        </w:rPr>
        <w:t>Basic Brushing and Co</w:t>
      </w:r>
      <w:r w:rsidR="000D402E">
        <w:rPr>
          <w:color w:val="auto"/>
          <w:szCs w:val="28"/>
        </w:rPr>
        <w:t>at Types</w:t>
      </w:r>
    </w:p>
    <w:p w14:paraId="6A246322" w14:textId="77777777" w:rsidR="00AB25AF" w:rsidRPr="00850CDC" w:rsidRDefault="00AB25AF" w:rsidP="00AB25AF">
      <w:pPr>
        <w:pStyle w:val="ListParagraph"/>
        <w:numPr>
          <w:ilvl w:val="0"/>
          <w:numId w:val="4"/>
        </w:numPr>
        <w:spacing w:after="160" w:line="360" w:lineRule="auto"/>
        <w:ind w:hanging="654"/>
        <w:rPr>
          <w:color w:val="auto"/>
          <w:szCs w:val="28"/>
        </w:rPr>
      </w:pPr>
      <w:r w:rsidRPr="00850CDC">
        <w:rPr>
          <w:color w:val="auto"/>
          <w:szCs w:val="28"/>
        </w:rPr>
        <w:t>Washing and Drying Basics</w:t>
      </w:r>
    </w:p>
    <w:p w14:paraId="10FBF9C1" w14:textId="5293C048" w:rsidR="00AB25AF" w:rsidRPr="00850CDC" w:rsidRDefault="00AB25AF" w:rsidP="00AB25AF">
      <w:pPr>
        <w:pStyle w:val="ListParagraph"/>
        <w:numPr>
          <w:ilvl w:val="0"/>
          <w:numId w:val="4"/>
        </w:numPr>
        <w:spacing w:after="160" w:line="360" w:lineRule="auto"/>
        <w:ind w:hanging="654"/>
        <w:rPr>
          <w:color w:val="auto"/>
          <w:szCs w:val="28"/>
        </w:rPr>
      </w:pPr>
      <w:r w:rsidRPr="00850CDC">
        <w:rPr>
          <w:color w:val="auto"/>
          <w:szCs w:val="28"/>
        </w:rPr>
        <w:t>Clippers: Blades and Comb Sizes</w:t>
      </w:r>
    </w:p>
    <w:p w14:paraId="2DA911E5" w14:textId="77777777" w:rsidR="00AB25AF" w:rsidRPr="00850CDC" w:rsidRDefault="00AB25AF" w:rsidP="00AB25AF">
      <w:pPr>
        <w:pStyle w:val="ListParagraph"/>
        <w:numPr>
          <w:ilvl w:val="0"/>
          <w:numId w:val="4"/>
        </w:numPr>
        <w:spacing w:after="160" w:line="360" w:lineRule="auto"/>
        <w:ind w:hanging="654"/>
        <w:rPr>
          <w:color w:val="auto"/>
          <w:szCs w:val="28"/>
        </w:rPr>
      </w:pPr>
      <w:r w:rsidRPr="00850CDC">
        <w:rPr>
          <w:color w:val="auto"/>
          <w:szCs w:val="28"/>
        </w:rPr>
        <w:t>Nail Trimming and Grinding Techniques</w:t>
      </w:r>
    </w:p>
    <w:p w14:paraId="4A203B2F" w14:textId="77777777" w:rsidR="00AB25AF" w:rsidRPr="00850CDC" w:rsidRDefault="00AB25AF" w:rsidP="00AB25AF">
      <w:pPr>
        <w:pStyle w:val="ListParagraph"/>
        <w:numPr>
          <w:ilvl w:val="0"/>
          <w:numId w:val="4"/>
        </w:numPr>
        <w:spacing w:after="160" w:line="360" w:lineRule="auto"/>
        <w:ind w:hanging="654"/>
        <w:rPr>
          <w:color w:val="auto"/>
          <w:szCs w:val="28"/>
        </w:rPr>
      </w:pPr>
      <w:r w:rsidRPr="00850CDC">
        <w:rPr>
          <w:color w:val="auto"/>
          <w:szCs w:val="28"/>
        </w:rPr>
        <w:t>Trimming Paw Pads and Sanitary Areas</w:t>
      </w:r>
    </w:p>
    <w:p w14:paraId="518B4E5E" w14:textId="49A22CC6" w:rsidR="00AB25AF" w:rsidRPr="00850CDC" w:rsidRDefault="000F1979" w:rsidP="00AB25AF">
      <w:pPr>
        <w:pStyle w:val="ListParagraph"/>
        <w:numPr>
          <w:ilvl w:val="0"/>
          <w:numId w:val="4"/>
        </w:numPr>
        <w:spacing w:after="160" w:line="360" w:lineRule="auto"/>
        <w:ind w:hanging="654"/>
        <w:rPr>
          <w:color w:val="auto"/>
          <w:szCs w:val="28"/>
        </w:rPr>
      </w:pPr>
      <w:r>
        <w:rPr>
          <w:color w:val="auto"/>
          <w:szCs w:val="28"/>
        </w:rPr>
        <w:t>C</w:t>
      </w:r>
      <w:r w:rsidR="00AB25AF" w:rsidRPr="00850CDC">
        <w:rPr>
          <w:color w:val="auto"/>
          <w:szCs w:val="28"/>
        </w:rPr>
        <w:t xml:space="preserve">ustomer Service </w:t>
      </w:r>
    </w:p>
    <w:p w14:paraId="112BE0C0" w14:textId="413E1483" w:rsidR="00AB25AF" w:rsidRPr="00A27860" w:rsidRDefault="00AB25AF" w:rsidP="00AB25AF">
      <w:pPr>
        <w:pStyle w:val="Headingblue"/>
        <w:rPr>
          <w:sz w:val="32"/>
        </w:rPr>
      </w:pPr>
      <w:r w:rsidRPr="00A27860">
        <w:rPr>
          <w:sz w:val="32"/>
        </w:rPr>
        <w:t>Delivery</w:t>
      </w:r>
      <w:r w:rsidR="000F1979" w:rsidRPr="00A27860">
        <w:rPr>
          <w:sz w:val="32"/>
        </w:rPr>
        <w:t xml:space="preserve"> </w:t>
      </w:r>
    </w:p>
    <w:p w14:paraId="40DD03CF" w14:textId="50EE054A" w:rsidR="00AB25AF" w:rsidRPr="00850CDC" w:rsidRDefault="00AB25AF" w:rsidP="00850CDC">
      <w:pPr>
        <w:pStyle w:val="Content"/>
        <w:numPr>
          <w:ilvl w:val="0"/>
          <w:numId w:val="52"/>
        </w:numPr>
        <w:ind w:left="0"/>
        <w:rPr>
          <w:color w:val="auto"/>
        </w:rPr>
      </w:pPr>
      <w:r w:rsidRPr="00850CDC">
        <w:rPr>
          <w:color w:val="auto"/>
        </w:rPr>
        <w:t>Small Groups 4 – 6</w:t>
      </w:r>
    </w:p>
    <w:p w14:paraId="369F20C3" w14:textId="66CF80D0" w:rsidR="00AB25AF" w:rsidRPr="00850CDC" w:rsidRDefault="00AB25AF" w:rsidP="00850CDC">
      <w:pPr>
        <w:pStyle w:val="Content"/>
        <w:numPr>
          <w:ilvl w:val="0"/>
          <w:numId w:val="52"/>
        </w:numPr>
        <w:ind w:left="-210" w:hanging="142"/>
        <w:rPr>
          <w:color w:val="auto"/>
        </w:rPr>
      </w:pPr>
      <w:r w:rsidRPr="00850CDC">
        <w:rPr>
          <w:color w:val="auto"/>
        </w:rPr>
        <w:t>16 Hours</w:t>
      </w:r>
      <w:r w:rsidR="00850CDC" w:rsidRPr="00850CDC">
        <w:rPr>
          <w:color w:val="auto"/>
        </w:rPr>
        <w:t xml:space="preserve"> - T</w:t>
      </w:r>
      <w:r w:rsidRPr="00850CDC">
        <w:rPr>
          <w:color w:val="auto"/>
        </w:rPr>
        <w:t>opic workshops: theory and practical</w:t>
      </w:r>
    </w:p>
    <w:p w14:paraId="5A84BA27" w14:textId="13DB5700" w:rsidR="00850CDC" w:rsidRPr="00A27860" w:rsidRDefault="00850CDC" w:rsidP="00A27860">
      <w:pPr>
        <w:pStyle w:val="Content"/>
        <w:numPr>
          <w:ilvl w:val="0"/>
          <w:numId w:val="54"/>
        </w:numPr>
        <w:rPr>
          <w:color w:val="auto"/>
        </w:rPr>
      </w:pPr>
      <w:r w:rsidRPr="00850CDC">
        <w:rPr>
          <w:color w:val="auto"/>
        </w:rPr>
        <w:t xml:space="preserve">2 x 8 hours days (Friday/Saturday) </w:t>
      </w:r>
      <w:r w:rsidRPr="000D402E">
        <w:rPr>
          <w:b/>
          <w:bCs/>
          <w:color w:val="auto"/>
          <w:u w:val="single"/>
        </w:rPr>
        <w:t>or</w:t>
      </w:r>
      <w:r w:rsidRPr="00850CDC">
        <w:rPr>
          <w:color w:val="auto"/>
        </w:rPr>
        <w:t xml:space="preserve"> </w:t>
      </w:r>
      <w:r w:rsidRPr="00A27860">
        <w:rPr>
          <w:color w:val="auto"/>
        </w:rPr>
        <w:t>4 x 4 hours (Evenings)</w:t>
      </w:r>
    </w:p>
    <w:p w14:paraId="017D9754" w14:textId="6BF49F6F" w:rsidR="00AB25AF" w:rsidRDefault="00850CDC" w:rsidP="00850CDC">
      <w:pPr>
        <w:pStyle w:val="Content"/>
        <w:numPr>
          <w:ilvl w:val="0"/>
          <w:numId w:val="53"/>
        </w:numPr>
        <w:ind w:left="0"/>
        <w:rPr>
          <w:color w:val="auto"/>
        </w:rPr>
      </w:pPr>
      <w:r w:rsidRPr="00850CDC">
        <w:rPr>
          <w:color w:val="auto"/>
        </w:rPr>
        <w:t xml:space="preserve">Monthly follow up mentoring </w:t>
      </w:r>
      <w:r w:rsidR="000D402E">
        <w:rPr>
          <w:color w:val="auto"/>
        </w:rPr>
        <w:t xml:space="preserve">visits </w:t>
      </w:r>
      <w:r w:rsidRPr="00850CDC">
        <w:rPr>
          <w:color w:val="auto"/>
        </w:rPr>
        <w:t>6 months</w:t>
      </w:r>
    </w:p>
    <w:p w14:paraId="3568CC82" w14:textId="4DBB6484" w:rsidR="000D402E" w:rsidRDefault="000D402E" w:rsidP="000D402E">
      <w:pPr>
        <w:pStyle w:val="Headingblue"/>
        <w:rPr>
          <w:sz w:val="32"/>
        </w:rPr>
      </w:pPr>
      <w:r w:rsidRPr="000D402E">
        <w:rPr>
          <w:sz w:val="32"/>
        </w:rPr>
        <w:t>C</w:t>
      </w:r>
      <w:r>
        <w:rPr>
          <w:sz w:val="32"/>
        </w:rPr>
        <w:t>ost</w:t>
      </w:r>
      <w:r w:rsidR="000F1979">
        <w:rPr>
          <w:sz w:val="32"/>
        </w:rPr>
        <w:t xml:space="preserve"> </w:t>
      </w:r>
      <w:r w:rsidR="000F1979" w:rsidRPr="000F1979">
        <w:rPr>
          <w:b w:val="0"/>
          <w:bCs/>
          <w:sz w:val="32"/>
        </w:rPr>
        <w:t>(includes lunch and refeshments)</w:t>
      </w:r>
    </w:p>
    <w:p w14:paraId="46B05EBE" w14:textId="32C23660" w:rsidR="000D402E" w:rsidRPr="00053480" w:rsidRDefault="000D402E" w:rsidP="000D402E">
      <w:pPr>
        <w:rPr>
          <w:b w:val="0"/>
          <w:bCs/>
          <w:color w:val="auto"/>
        </w:rPr>
      </w:pPr>
      <w:r w:rsidRPr="00053480">
        <w:rPr>
          <w:color w:val="auto"/>
        </w:rPr>
        <w:t>$1</w:t>
      </w:r>
      <w:r w:rsidR="00A27860">
        <w:rPr>
          <w:color w:val="auto"/>
        </w:rPr>
        <w:t>5</w:t>
      </w:r>
      <w:r w:rsidRPr="00053480">
        <w:rPr>
          <w:color w:val="auto"/>
        </w:rPr>
        <w:t>00 +</w:t>
      </w:r>
      <w:r w:rsidR="00053480">
        <w:rPr>
          <w:color w:val="auto"/>
        </w:rPr>
        <w:t xml:space="preserve"> GST</w:t>
      </w:r>
      <w:r w:rsidRPr="00053480">
        <w:rPr>
          <w:b w:val="0"/>
          <w:bCs/>
          <w:color w:val="auto"/>
        </w:rPr>
        <w:t xml:space="preserve"> (Payment options available)</w:t>
      </w:r>
    </w:p>
    <w:p w14:paraId="38072831" w14:textId="772F6A79" w:rsidR="000D402E" w:rsidRPr="00053480" w:rsidRDefault="000D402E" w:rsidP="000D402E">
      <w:pPr>
        <w:rPr>
          <w:b w:val="0"/>
          <w:bCs/>
          <w:color w:val="auto"/>
        </w:rPr>
      </w:pPr>
      <w:r w:rsidRPr="00053480">
        <w:rPr>
          <w:b w:val="0"/>
          <w:bCs/>
          <w:color w:val="auto"/>
        </w:rPr>
        <w:t>(Includes a starter kit – scissors, comb, apron, various samples, Training Handbook)</w:t>
      </w:r>
    </w:p>
    <w:p w14:paraId="0B807DBE" w14:textId="77777777" w:rsidR="00A27860" w:rsidRDefault="000D402E" w:rsidP="00A27860">
      <w:pPr>
        <w:rPr>
          <w:b w:val="0"/>
          <w:bCs/>
          <w:color w:val="auto"/>
        </w:rPr>
      </w:pPr>
      <w:r w:rsidRPr="00053480">
        <w:rPr>
          <w:b w:val="0"/>
          <w:bCs/>
          <w:color w:val="auto"/>
        </w:rPr>
        <w:t>Deposit required to secure place</w:t>
      </w:r>
      <w:r w:rsidR="00053480" w:rsidRPr="00053480">
        <w:rPr>
          <w:b w:val="0"/>
          <w:bCs/>
          <w:color w:val="auto"/>
        </w:rPr>
        <w:t xml:space="preserve"> (refundable up to week prior to course start)</w:t>
      </w:r>
    </w:p>
    <w:p w14:paraId="6E147B45" w14:textId="77777777" w:rsidR="00A27860" w:rsidRDefault="00A27860" w:rsidP="00053480"/>
    <w:p w14:paraId="5EDB28B8" w14:textId="67BF3C00" w:rsidR="00677A9E" w:rsidRPr="00053480" w:rsidRDefault="00677A9E" w:rsidP="00053480">
      <w:r>
        <w:t>Apply on line at www.justlovedogs.co.nz&gt;Training</w:t>
      </w:r>
      <w:r w:rsidR="00A27860">
        <w:t xml:space="preserve"> and Development</w:t>
      </w:r>
    </w:p>
    <w:sectPr w:rsidR="00677A9E" w:rsidRPr="00053480" w:rsidSect="001409EA">
      <w:headerReference w:type="default" r:id="rId19"/>
      <w:footerReference w:type="default" r:id="rId20"/>
      <w:pgSz w:w="12240" w:h="15840"/>
      <w:pgMar w:top="426" w:right="1152" w:bottom="426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F659D" w14:textId="77777777" w:rsidR="008113E3" w:rsidRDefault="008113E3">
      <w:r>
        <w:separator/>
      </w:r>
    </w:p>
    <w:p w14:paraId="2EE9F541" w14:textId="77777777" w:rsidR="008113E3" w:rsidRDefault="008113E3"/>
  </w:endnote>
  <w:endnote w:type="continuationSeparator" w:id="0">
    <w:p w14:paraId="23DCF384" w14:textId="77777777" w:rsidR="008113E3" w:rsidRDefault="008113E3">
      <w:r>
        <w:continuationSeparator/>
      </w:r>
    </w:p>
    <w:p w14:paraId="6E76E784" w14:textId="77777777" w:rsidR="008113E3" w:rsidRDefault="008113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8748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84884B" w14:textId="77777777" w:rsidR="00DF027C" w:rsidRDefault="00DF02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7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6D6B15" w14:textId="77777777" w:rsidR="00DF027C" w:rsidRDefault="00DF02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0C8EC" w14:textId="77777777" w:rsidR="008113E3" w:rsidRDefault="008113E3">
      <w:r>
        <w:separator/>
      </w:r>
    </w:p>
    <w:p w14:paraId="5218B4B7" w14:textId="77777777" w:rsidR="008113E3" w:rsidRDefault="008113E3"/>
  </w:footnote>
  <w:footnote w:type="continuationSeparator" w:id="0">
    <w:p w14:paraId="70C404D4" w14:textId="77777777" w:rsidR="008113E3" w:rsidRDefault="008113E3">
      <w:r>
        <w:continuationSeparator/>
      </w:r>
    </w:p>
    <w:p w14:paraId="2AFA3D7E" w14:textId="77777777" w:rsidR="008113E3" w:rsidRDefault="008113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0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9990"/>
    </w:tblGrid>
    <w:tr w:rsidR="00D077E9" w14:paraId="53BBE37A" w14:textId="77777777" w:rsidTr="00D077E9">
      <w:trPr>
        <w:trHeight w:val="978"/>
      </w:trPr>
      <w:tc>
        <w:tcPr>
          <w:tcW w:w="9990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14:paraId="033CEF7B" w14:textId="77777777" w:rsidR="00D077E9" w:rsidRDefault="00D077E9">
          <w:pPr>
            <w:pStyle w:val="Header"/>
          </w:pPr>
        </w:p>
      </w:tc>
    </w:tr>
  </w:tbl>
  <w:p w14:paraId="6A129616" w14:textId="77777777" w:rsidR="00D077E9" w:rsidRDefault="00D077E9" w:rsidP="00D077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87.75pt;height:87.75pt" o:bullet="t">
        <v:imagedata r:id="rId1" o:title="30-pc-Acrylic-Pendants-Paw-Print-Blue-45-5x50-5x2-5mm-Hole-2mm_8ce511cd-e3bb-4d7b-bc7c-7145a5ec8666"/>
      </v:shape>
    </w:pict>
  </w:numPicBullet>
  <w:numPicBullet w:numPicBulletId="1">
    <w:pict>
      <v:rect id="_x0000_i1069" style="width:0;height:0" o:hralign="center" o:bullet="t" o:hrstd="t" o:hr="t" fillcolor="#a0a0a0" stroked="f"/>
    </w:pict>
  </w:numPicBullet>
  <w:abstractNum w:abstractNumId="0" w15:restartNumberingAfterBreak="0">
    <w:nsid w:val="04543CCD"/>
    <w:multiLevelType w:val="multilevel"/>
    <w:tmpl w:val="734A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A25B37"/>
    <w:multiLevelType w:val="multilevel"/>
    <w:tmpl w:val="0896C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3D5EF5"/>
    <w:multiLevelType w:val="multilevel"/>
    <w:tmpl w:val="5B24C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F6055"/>
    <w:multiLevelType w:val="hybridMultilevel"/>
    <w:tmpl w:val="B25E4E10"/>
    <w:lvl w:ilvl="0" w:tplc="5DDE8C96">
      <w:start w:val="16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E815E5"/>
    <w:multiLevelType w:val="multilevel"/>
    <w:tmpl w:val="518E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C1202E"/>
    <w:multiLevelType w:val="multilevel"/>
    <w:tmpl w:val="89BEC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F90DEC"/>
    <w:multiLevelType w:val="multilevel"/>
    <w:tmpl w:val="9A728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C4C60EA"/>
    <w:multiLevelType w:val="hybridMultilevel"/>
    <w:tmpl w:val="8B02683A"/>
    <w:lvl w:ilvl="0" w:tplc="DB1094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EA2A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2A60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16F0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DCE07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CE0A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04DD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A66D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A218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0DC61AF8"/>
    <w:multiLevelType w:val="multilevel"/>
    <w:tmpl w:val="CAD85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0B46F14"/>
    <w:multiLevelType w:val="multilevel"/>
    <w:tmpl w:val="2F787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B14C24"/>
    <w:multiLevelType w:val="multilevel"/>
    <w:tmpl w:val="A4A6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73E6265"/>
    <w:multiLevelType w:val="multilevel"/>
    <w:tmpl w:val="08286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E62FDF"/>
    <w:multiLevelType w:val="multilevel"/>
    <w:tmpl w:val="778A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AD62D68"/>
    <w:multiLevelType w:val="multilevel"/>
    <w:tmpl w:val="5D725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084496"/>
    <w:multiLevelType w:val="multilevel"/>
    <w:tmpl w:val="F278A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0CE433E"/>
    <w:multiLevelType w:val="multilevel"/>
    <w:tmpl w:val="D204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26C449B"/>
    <w:multiLevelType w:val="multilevel"/>
    <w:tmpl w:val="3C9A65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BB450D"/>
    <w:multiLevelType w:val="multilevel"/>
    <w:tmpl w:val="8760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0B13CA"/>
    <w:multiLevelType w:val="hybridMultilevel"/>
    <w:tmpl w:val="DCDA3B1A"/>
    <w:lvl w:ilvl="0" w:tplc="1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E118C1"/>
    <w:multiLevelType w:val="multilevel"/>
    <w:tmpl w:val="C6901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0DB0B9B"/>
    <w:multiLevelType w:val="multilevel"/>
    <w:tmpl w:val="E352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34F0F17"/>
    <w:multiLevelType w:val="multilevel"/>
    <w:tmpl w:val="804E9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4FF5F32"/>
    <w:multiLevelType w:val="multilevel"/>
    <w:tmpl w:val="B464F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59E3678"/>
    <w:multiLevelType w:val="multilevel"/>
    <w:tmpl w:val="B33A2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6396551"/>
    <w:multiLevelType w:val="multilevel"/>
    <w:tmpl w:val="4BCC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A77264E"/>
    <w:multiLevelType w:val="multilevel"/>
    <w:tmpl w:val="4FF26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B90471E"/>
    <w:multiLevelType w:val="multilevel"/>
    <w:tmpl w:val="246C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CBE7D20"/>
    <w:multiLevelType w:val="multilevel"/>
    <w:tmpl w:val="F36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D0D5410"/>
    <w:multiLevelType w:val="multilevel"/>
    <w:tmpl w:val="62003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0B05CB6"/>
    <w:multiLevelType w:val="multilevel"/>
    <w:tmpl w:val="D2161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1D96F29"/>
    <w:multiLevelType w:val="multilevel"/>
    <w:tmpl w:val="8A4E3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2F50622"/>
    <w:multiLevelType w:val="hybridMultilevel"/>
    <w:tmpl w:val="0AAE09D0"/>
    <w:lvl w:ilvl="0" w:tplc="A9F4906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35607AA"/>
    <w:multiLevelType w:val="multilevel"/>
    <w:tmpl w:val="8A3CC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4007060"/>
    <w:multiLevelType w:val="multilevel"/>
    <w:tmpl w:val="BD3E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45C50F2"/>
    <w:multiLevelType w:val="multilevel"/>
    <w:tmpl w:val="10A4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8F51A8B"/>
    <w:multiLevelType w:val="multilevel"/>
    <w:tmpl w:val="FA46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9854680"/>
    <w:multiLevelType w:val="multilevel"/>
    <w:tmpl w:val="D2BAB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99F26B4"/>
    <w:multiLevelType w:val="multilevel"/>
    <w:tmpl w:val="DC9E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49B152AC"/>
    <w:multiLevelType w:val="multilevel"/>
    <w:tmpl w:val="ABFA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A740082"/>
    <w:multiLevelType w:val="multilevel"/>
    <w:tmpl w:val="4FE2E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CFC2558"/>
    <w:multiLevelType w:val="multilevel"/>
    <w:tmpl w:val="A1A4C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EA73207"/>
    <w:multiLevelType w:val="hybridMultilevel"/>
    <w:tmpl w:val="C67C2D1E"/>
    <w:lvl w:ilvl="0" w:tplc="A9F49066">
      <w:start w:val="1"/>
      <w:numFmt w:val="bullet"/>
      <w:lvlText w:val=""/>
      <w:lvlPicBulletId w:val="0"/>
      <w:lvlJc w:val="left"/>
      <w:pPr>
        <w:ind w:left="654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2" w15:restartNumberingAfterBreak="0">
    <w:nsid w:val="517A71A9"/>
    <w:multiLevelType w:val="multilevel"/>
    <w:tmpl w:val="6D84B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43E1089"/>
    <w:multiLevelType w:val="multilevel"/>
    <w:tmpl w:val="FF68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44C33DB"/>
    <w:multiLevelType w:val="multilevel"/>
    <w:tmpl w:val="1216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59BC4193"/>
    <w:multiLevelType w:val="multilevel"/>
    <w:tmpl w:val="CE0A0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5F9A6BFC"/>
    <w:multiLevelType w:val="multilevel"/>
    <w:tmpl w:val="BEEE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18F6E75"/>
    <w:multiLevelType w:val="multilevel"/>
    <w:tmpl w:val="86A4A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B0E34F7"/>
    <w:multiLevelType w:val="multilevel"/>
    <w:tmpl w:val="5F04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D343C10"/>
    <w:multiLevelType w:val="multilevel"/>
    <w:tmpl w:val="C4A21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233502C"/>
    <w:multiLevelType w:val="hybridMultilevel"/>
    <w:tmpl w:val="F886DCCA"/>
    <w:lvl w:ilvl="0" w:tplc="A9F4906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C592E8A"/>
    <w:multiLevelType w:val="multilevel"/>
    <w:tmpl w:val="238C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CE81F8C"/>
    <w:multiLevelType w:val="multilevel"/>
    <w:tmpl w:val="EE886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F6B7835"/>
    <w:multiLevelType w:val="multilevel"/>
    <w:tmpl w:val="9C18F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19401420">
    <w:abstractNumId w:val="28"/>
  </w:num>
  <w:num w:numId="2" w16cid:durableId="1697152767">
    <w:abstractNumId w:val="40"/>
  </w:num>
  <w:num w:numId="3" w16cid:durableId="993484822">
    <w:abstractNumId w:val="30"/>
  </w:num>
  <w:num w:numId="4" w16cid:durableId="740105616">
    <w:abstractNumId w:val="41"/>
  </w:num>
  <w:num w:numId="5" w16cid:durableId="1466313692">
    <w:abstractNumId w:val="36"/>
  </w:num>
  <w:num w:numId="6" w16cid:durableId="1855267490">
    <w:abstractNumId w:val="45"/>
  </w:num>
  <w:num w:numId="7" w16cid:durableId="1760709333">
    <w:abstractNumId w:val="44"/>
  </w:num>
  <w:num w:numId="8" w16cid:durableId="254824581">
    <w:abstractNumId w:val="13"/>
  </w:num>
  <w:num w:numId="9" w16cid:durableId="952401202">
    <w:abstractNumId w:val="29"/>
  </w:num>
  <w:num w:numId="10" w16cid:durableId="501899003">
    <w:abstractNumId w:val="38"/>
  </w:num>
  <w:num w:numId="11" w16cid:durableId="1300576370">
    <w:abstractNumId w:val="6"/>
  </w:num>
  <w:num w:numId="12" w16cid:durableId="235551515">
    <w:abstractNumId w:val="24"/>
  </w:num>
  <w:num w:numId="13" w16cid:durableId="2090344739">
    <w:abstractNumId w:val="21"/>
  </w:num>
  <w:num w:numId="14" w16cid:durableId="407070512">
    <w:abstractNumId w:val="39"/>
  </w:num>
  <w:num w:numId="15" w16cid:durableId="2035226496">
    <w:abstractNumId w:val="46"/>
  </w:num>
  <w:num w:numId="16" w16cid:durableId="1233278579">
    <w:abstractNumId w:val="23"/>
  </w:num>
  <w:num w:numId="17" w16cid:durableId="113184466">
    <w:abstractNumId w:val="34"/>
  </w:num>
  <w:num w:numId="18" w16cid:durableId="1485244724">
    <w:abstractNumId w:val="32"/>
  </w:num>
  <w:num w:numId="19" w16cid:durableId="1769961673">
    <w:abstractNumId w:val="42"/>
  </w:num>
  <w:num w:numId="20" w16cid:durableId="1993942404">
    <w:abstractNumId w:val="10"/>
  </w:num>
  <w:num w:numId="21" w16cid:durableId="331951831">
    <w:abstractNumId w:val="47"/>
  </w:num>
  <w:num w:numId="22" w16cid:durableId="809715657">
    <w:abstractNumId w:val="16"/>
  </w:num>
  <w:num w:numId="23" w16cid:durableId="1095593522">
    <w:abstractNumId w:val="19"/>
  </w:num>
  <w:num w:numId="24" w16cid:durableId="1044018932">
    <w:abstractNumId w:val="26"/>
  </w:num>
  <w:num w:numId="25" w16cid:durableId="1646081384">
    <w:abstractNumId w:val="37"/>
  </w:num>
  <w:num w:numId="26" w16cid:durableId="2039311892">
    <w:abstractNumId w:val="15"/>
  </w:num>
  <w:num w:numId="27" w16cid:durableId="511262880">
    <w:abstractNumId w:val="35"/>
  </w:num>
  <w:num w:numId="28" w16cid:durableId="1497306299">
    <w:abstractNumId w:val="48"/>
  </w:num>
  <w:num w:numId="29" w16cid:durableId="2019572910">
    <w:abstractNumId w:val="0"/>
  </w:num>
  <w:num w:numId="30" w16cid:durableId="101537319">
    <w:abstractNumId w:val="12"/>
  </w:num>
  <w:num w:numId="31" w16cid:durableId="291405726">
    <w:abstractNumId w:val="43"/>
  </w:num>
  <w:num w:numId="32" w16cid:durableId="501821470">
    <w:abstractNumId w:val="20"/>
  </w:num>
  <w:num w:numId="33" w16cid:durableId="1371418626">
    <w:abstractNumId w:val="25"/>
  </w:num>
  <w:num w:numId="34" w16cid:durableId="1076053387">
    <w:abstractNumId w:val="1"/>
  </w:num>
  <w:num w:numId="35" w16cid:durableId="1778401485">
    <w:abstractNumId w:val="5"/>
  </w:num>
  <w:num w:numId="36" w16cid:durableId="1769622679">
    <w:abstractNumId w:val="17"/>
  </w:num>
  <w:num w:numId="37" w16cid:durableId="239759390">
    <w:abstractNumId w:val="4"/>
  </w:num>
  <w:num w:numId="38" w16cid:durableId="1469203246">
    <w:abstractNumId w:val="51"/>
  </w:num>
  <w:num w:numId="39" w16cid:durableId="1126000794">
    <w:abstractNumId w:val="8"/>
  </w:num>
  <w:num w:numId="40" w16cid:durableId="1372727699">
    <w:abstractNumId w:val="14"/>
  </w:num>
  <w:num w:numId="41" w16cid:durableId="1967198903">
    <w:abstractNumId w:val="22"/>
  </w:num>
  <w:num w:numId="42" w16cid:durableId="1483304653">
    <w:abstractNumId w:val="27"/>
  </w:num>
  <w:num w:numId="43" w16cid:durableId="905994923">
    <w:abstractNumId w:val="53"/>
  </w:num>
  <w:num w:numId="44" w16cid:durableId="1545368760">
    <w:abstractNumId w:val="49"/>
  </w:num>
  <w:num w:numId="45" w16cid:durableId="1744185424">
    <w:abstractNumId w:val="9"/>
  </w:num>
  <w:num w:numId="46" w16cid:durableId="1265570890">
    <w:abstractNumId w:val="33"/>
  </w:num>
  <w:num w:numId="47" w16cid:durableId="1529877216">
    <w:abstractNumId w:val="2"/>
  </w:num>
  <w:num w:numId="48" w16cid:durableId="1896314927">
    <w:abstractNumId w:val="52"/>
  </w:num>
  <w:num w:numId="49" w16cid:durableId="542594665">
    <w:abstractNumId w:val="7"/>
  </w:num>
  <w:num w:numId="50" w16cid:durableId="1389455052">
    <w:abstractNumId w:val="11"/>
  </w:num>
  <w:num w:numId="51" w16cid:durableId="1105078355">
    <w:abstractNumId w:val="3"/>
  </w:num>
  <w:num w:numId="52" w16cid:durableId="839613594">
    <w:abstractNumId w:val="50"/>
  </w:num>
  <w:num w:numId="53" w16cid:durableId="1754545847">
    <w:abstractNumId w:val="31"/>
  </w:num>
  <w:num w:numId="54" w16cid:durableId="15953610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attachedTemplate r:id="rId1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54"/>
    <w:rsid w:val="00016E17"/>
    <w:rsid w:val="00023572"/>
    <w:rsid w:val="0002482E"/>
    <w:rsid w:val="00050324"/>
    <w:rsid w:val="00053480"/>
    <w:rsid w:val="0007561F"/>
    <w:rsid w:val="00097254"/>
    <w:rsid w:val="000A0150"/>
    <w:rsid w:val="000D2751"/>
    <w:rsid w:val="000D402E"/>
    <w:rsid w:val="000E63C9"/>
    <w:rsid w:val="000F1979"/>
    <w:rsid w:val="00100D76"/>
    <w:rsid w:val="0010130A"/>
    <w:rsid w:val="00130E9D"/>
    <w:rsid w:val="001360E4"/>
    <w:rsid w:val="001409EA"/>
    <w:rsid w:val="00150A6D"/>
    <w:rsid w:val="001817BF"/>
    <w:rsid w:val="00185B35"/>
    <w:rsid w:val="001F0EA0"/>
    <w:rsid w:val="001F2BC8"/>
    <w:rsid w:val="001F5F6B"/>
    <w:rsid w:val="00234545"/>
    <w:rsid w:val="00243EBC"/>
    <w:rsid w:val="00246A35"/>
    <w:rsid w:val="00260593"/>
    <w:rsid w:val="002636DF"/>
    <w:rsid w:val="00284348"/>
    <w:rsid w:val="002A7FFB"/>
    <w:rsid w:val="002C4276"/>
    <w:rsid w:val="002C4C92"/>
    <w:rsid w:val="002F51F5"/>
    <w:rsid w:val="00312137"/>
    <w:rsid w:val="00330359"/>
    <w:rsid w:val="0033762F"/>
    <w:rsid w:val="00366C7E"/>
    <w:rsid w:val="00384EA3"/>
    <w:rsid w:val="00396E56"/>
    <w:rsid w:val="003A39A1"/>
    <w:rsid w:val="003A3AFE"/>
    <w:rsid w:val="003A7E06"/>
    <w:rsid w:val="003C2191"/>
    <w:rsid w:val="003D3863"/>
    <w:rsid w:val="004110DE"/>
    <w:rsid w:val="0044085A"/>
    <w:rsid w:val="00492277"/>
    <w:rsid w:val="004B21A5"/>
    <w:rsid w:val="004F21B6"/>
    <w:rsid w:val="005037F0"/>
    <w:rsid w:val="00516A86"/>
    <w:rsid w:val="005275F6"/>
    <w:rsid w:val="005336D0"/>
    <w:rsid w:val="005359D8"/>
    <w:rsid w:val="00537982"/>
    <w:rsid w:val="005701D6"/>
    <w:rsid w:val="00572102"/>
    <w:rsid w:val="005B4449"/>
    <w:rsid w:val="005F1BB0"/>
    <w:rsid w:val="00656C4D"/>
    <w:rsid w:val="00677A9E"/>
    <w:rsid w:val="006B047F"/>
    <w:rsid w:val="006B0847"/>
    <w:rsid w:val="006B3182"/>
    <w:rsid w:val="006D68E3"/>
    <w:rsid w:val="006E5716"/>
    <w:rsid w:val="007117CD"/>
    <w:rsid w:val="007302B3"/>
    <w:rsid w:val="00730733"/>
    <w:rsid w:val="00730E3A"/>
    <w:rsid w:val="0073666C"/>
    <w:rsid w:val="00736AAF"/>
    <w:rsid w:val="0075576B"/>
    <w:rsid w:val="00761DA8"/>
    <w:rsid w:val="00765B2A"/>
    <w:rsid w:val="00767206"/>
    <w:rsid w:val="00773DAF"/>
    <w:rsid w:val="00783A34"/>
    <w:rsid w:val="007842F0"/>
    <w:rsid w:val="00786267"/>
    <w:rsid w:val="007B6D68"/>
    <w:rsid w:val="007C6B52"/>
    <w:rsid w:val="007D16C5"/>
    <w:rsid w:val="008106D2"/>
    <w:rsid w:val="008113E3"/>
    <w:rsid w:val="0083089C"/>
    <w:rsid w:val="00850CDC"/>
    <w:rsid w:val="00855087"/>
    <w:rsid w:val="00862FE4"/>
    <w:rsid w:val="0086389A"/>
    <w:rsid w:val="008643F3"/>
    <w:rsid w:val="0087605E"/>
    <w:rsid w:val="008B1FEE"/>
    <w:rsid w:val="008B344C"/>
    <w:rsid w:val="00903C32"/>
    <w:rsid w:val="00905F4B"/>
    <w:rsid w:val="00914B6A"/>
    <w:rsid w:val="00916B16"/>
    <w:rsid w:val="009173B9"/>
    <w:rsid w:val="009312B4"/>
    <w:rsid w:val="0093335D"/>
    <w:rsid w:val="0093613E"/>
    <w:rsid w:val="00943026"/>
    <w:rsid w:val="00966B81"/>
    <w:rsid w:val="009A0A22"/>
    <w:rsid w:val="009C7720"/>
    <w:rsid w:val="009E1649"/>
    <w:rsid w:val="009F479B"/>
    <w:rsid w:val="00A05FA8"/>
    <w:rsid w:val="00A141F9"/>
    <w:rsid w:val="00A209D3"/>
    <w:rsid w:val="00A23AFA"/>
    <w:rsid w:val="00A27860"/>
    <w:rsid w:val="00A31B3E"/>
    <w:rsid w:val="00A532F3"/>
    <w:rsid w:val="00A65898"/>
    <w:rsid w:val="00A76815"/>
    <w:rsid w:val="00A8489E"/>
    <w:rsid w:val="00AB25AF"/>
    <w:rsid w:val="00AB6799"/>
    <w:rsid w:val="00AC29F3"/>
    <w:rsid w:val="00AE0E16"/>
    <w:rsid w:val="00B231E5"/>
    <w:rsid w:val="00B37A3F"/>
    <w:rsid w:val="00B46A66"/>
    <w:rsid w:val="00B60019"/>
    <w:rsid w:val="00B7362B"/>
    <w:rsid w:val="00B9158E"/>
    <w:rsid w:val="00BE73A6"/>
    <w:rsid w:val="00C02B87"/>
    <w:rsid w:val="00C4086D"/>
    <w:rsid w:val="00C676A7"/>
    <w:rsid w:val="00C9347C"/>
    <w:rsid w:val="00CA1896"/>
    <w:rsid w:val="00CB5B28"/>
    <w:rsid w:val="00CF0181"/>
    <w:rsid w:val="00CF5371"/>
    <w:rsid w:val="00D0323A"/>
    <w:rsid w:val="00D0559F"/>
    <w:rsid w:val="00D077E9"/>
    <w:rsid w:val="00D30BFF"/>
    <w:rsid w:val="00D42CB7"/>
    <w:rsid w:val="00D5413D"/>
    <w:rsid w:val="00D543AB"/>
    <w:rsid w:val="00D570A9"/>
    <w:rsid w:val="00D70D02"/>
    <w:rsid w:val="00D770C7"/>
    <w:rsid w:val="00D86945"/>
    <w:rsid w:val="00D90290"/>
    <w:rsid w:val="00DC517A"/>
    <w:rsid w:val="00DD152F"/>
    <w:rsid w:val="00DE213F"/>
    <w:rsid w:val="00DE73EE"/>
    <w:rsid w:val="00DF027C"/>
    <w:rsid w:val="00DF1FC9"/>
    <w:rsid w:val="00E00A32"/>
    <w:rsid w:val="00E22ACD"/>
    <w:rsid w:val="00E2750D"/>
    <w:rsid w:val="00E30552"/>
    <w:rsid w:val="00E5034B"/>
    <w:rsid w:val="00E620B0"/>
    <w:rsid w:val="00E81B40"/>
    <w:rsid w:val="00EF555B"/>
    <w:rsid w:val="00F027BB"/>
    <w:rsid w:val="00F11DCF"/>
    <w:rsid w:val="00F162EA"/>
    <w:rsid w:val="00F17843"/>
    <w:rsid w:val="00F34438"/>
    <w:rsid w:val="00F52D27"/>
    <w:rsid w:val="00F76D37"/>
    <w:rsid w:val="00F81185"/>
    <w:rsid w:val="00F83527"/>
    <w:rsid w:val="00FA4480"/>
    <w:rsid w:val="00FB2C4E"/>
    <w:rsid w:val="00FC52CE"/>
    <w:rsid w:val="00FD583F"/>
    <w:rsid w:val="00FD7488"/>
    <w:rsid w:val="00FE2729"/>
    <w:rsid w:val="00FF16B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B3070E"/>
  <w15:docId w15:val="{9B008AFF-9046-4512-BE07-CF0346EE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Heading1">
    <w:name w:val="heading 1"/>
    <w:basedOn w:val="Normal"/>
    <w:link w:val="Heading1Char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5"/>
    <w:semiHidden/>
    <w:unhideWhenUsed/>
    <w:qFormat/>
    <w:rsid w:val="00FE272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12639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Subtitle">
    <w:name w:val="Subtitle"/>
    <w:basedOn w:val="Normal"/>
    <w:link w:val="SubtitleChar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Header">
    <w:name w:val="header"/>
    <w:basedOn w:val="Normal"/>
    <w:link w:val="HeaderChar"/>
    <w:uiPriority w:val="8"/>
    <w:unhideWhenUsed/>
    <w:rsid w:val="005037F0"/>
  </w:style>
  <w:style w:type="character" w:customStyle="1" w:styleId="HeaderChar">
    <w:name w:val="Header Char"/>
    <w:basedOn w:val="DefaultParagraphFont"/>
    <w:link w:val="Header"/>
    <w:uiPriority w:val="8"/>
    <w:rsid w:val="0093335D"/>
  </w:style>
  <w:style w:type="paragraph" w:styleId="Footer">
    <w:name w:val="footer"/>
    <w:basedOn w:val="Normal"/>
    <w:link w:val="FooterChar"/>
    <w:uiPriority w:val="99"/>
    <w:unhideWhenUsed/>
    <w:rsid w:val="005037F0"/>
  </w:style>
  <w:style w:type="character" w:customStyle="1" w:styleId="FooterChar">
    <w:name w:val="Footer Char"/>
    <w:basedOn w:val="DefaultParagraphFont"/>
    <w:link w:val="Footer"/>
    <w:uiPriority w:val="99"/>
    <w:rsid w:val="005037F0"/>
    <w:rPr>
      <w:sz w:val="24"/>
      <w:szCs w:val="24"/>
    </w:rPr>
  </w:style>
  <w:style w:type="paragraph" w:customStyle="1" w:styleId="Name">
    <w:name w:val="Name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leGrid">
    <w:name w:val="Table Grid"/>
    <w:basedOn w:val="TableNormal"/>
    <w:uiPriority w:val="1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unhideWhenUsed/>
    <w:rsid w:val="00D86945"/>
    <w:rPr>
      <w:color w:val="808080"/>
    </w:rPr>
  </w:style>
  <w:style w:type="paragraph" w:customStyle="1" w:styleId="Content">
    <w:name w:val="Content"/>
    <w:basedOn w:val="Normal"/>
    <w:link w:val="ContentChar"/>
    <w:qFormat/>
    <w:rsid w:val="00DF027C"/>
    <w:rPr>
      <w:b w:val="0"/>
    </w:rPr>
  </w:style>
  <w:style w:type="paragraph" w:customStyle="1" w:styleId="EmphasisText">
    <w:name w:val="Emphasis Text"/>
    <w:basedOn w:val="Normal"/>
    <w:link w:val="EmphasisTextChar"/>
    <w:qFormat/>
    <w:rsid w:val="00DF027C"/>
  </w:style>
  <w:style w:type="character" w:customStyle="1" w:styleId="ContentChar">
    <w:name w:val="Content Char"/>
    <w:basedOn w:val="DefaultParagraphFont"/>
    <w:link w:val="Content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sid w:val="00DF027C"/>
    <w:rPr>
      <w:rFonts w:eastAsiaTheme="minorEastAsia"/>
      <w:b/>
      <w:color w:val="082A75" w:themeColor="text2"/>
      <w:sz w:val="28"/>
      <w:szCs w:val="22"/>
    </w:rPr>
  </w:style>
  <w:style w:type="character" w:styleId="Hyperlink">
    <w:name w:val="Hyperlink"/>
    <w:basedOn w:val="DefaultParagraphFont"/>
    <w:uiPriority w:val="99"/>
    <w:unhideWhenUsed/>
    <w:rsid w:val="00E5034B"/>
    <w:rPr>
      <w:color w:val="3592C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34B"/>
    <w:rPr>
      <w:color w:val="605E5C"/>
      <w:shd w:val="clear" w:color="auto" w:fill="E1DFDD"/>
    </w:rPr>
  </w:style>
  <w:style w:type="paragraph" w:customStyle="1" w:styleId="Headingblue">
    <w:name w:val="Heading blue"/>
    <w:basedOn w:val="Heading1"/>
    <w:link w:val="HeadingblueChar"/>
    <w:qFormat/>
    <w:rsid w:val="00D30BFF"/>
    <w:pPr>
      <w:ind w:left="-284"/>
    </w:pPr>
    <w:rPr>
      <w:noProof/>
    </w:rPr>
  </w:style>
  <w:style w:type="character" w:customStyle="1" w:styleId="HeadingblueChar">
    <w:name w:val="Heading blue Char"/>
    <w:basedOn w:val="Heading1Char"/>
    <w:link w:val="Headingblue"/>
    <w:rsid w:val="00D30BFF"/>
    <w:rPr>
      <w:rFonts w:asciiTheme="majorHAnsi" w:eastAsiaTheme="majorEastAsia" w:hAnsiTheme="majorHAnsi" w:cstheme="majorBidi"/>
      <w:b/>
      <w:noProof/>
      <w:color w:val="061F57" w:themeColor="text2" w:themeShade="BF"/>
      <w:kern w:val="28"/>
      <w:sz w:val="52"/>
      <w:szCs w:val="32"/>
    </w:rPr>
  </w:style>
  <w:style w:type="paragraph" w:customStyle="1" w:styleId="Subheadinggreen">
    <w:name w:val="Subheading green"/>
    <w:basedOn w:val="Heading2"/>
    <w:link w:val="SubheadinggreenChar"/>
    <w:qFormat/>
    <w:rsid w:val="00D30BFF"/>
    <w:rPr>
      <w:color w:val="34ABA2" w:themeColor="accent6"/>
    </w:rPr>
  </w:style>
  <w:style w:type="character" w:customStyle="1" w:styleId="SubheadinggreenChar">
    <w:name w:val="Subheading green Char"/>
    <w:basedOn w:val="Heading2Char"/>
    <w:link w:val="Subheadinggreen"/>
    <w:rsid w:val="00D30BFF"/>
    <w:rPr>
      <w:rFonts w:eastAsiaTheme="majorEastAsia" w:cstheme="majorBidi"/>
      <w:color w:val="34ABA2" w:themeColor="accent6"/>
      <w:sz w:val="36"/>
      <w:szCs w:val="26"/>
    </w:rPr>
  </w:style>
  <w:style w:type="paragraph" w:styleId="ListParagraph">
    <w:name w:val="List Paragraph"/>
    <w:basedOn w:val="Normal"/>
    <w:uiPriority w:val="34"/>
    <w:unhideWhenUsed/>
    <w:qFormat/>
    <w:rsid w:val="00E3055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61DA8"/>
    <w:pPr>
      <w:spacing w:before="160" w:after="160" w:line="259" w:lineRule="auto"/>
      <w:jc w:val="center"/>
    </w:pPr>
    <w:rPr>
      <w:rFonts w:eastAsiaTheme="minorHAnsi"/>
      <w:b w:val="0"/>
      <w:i/>
      <w:iCs/>
      <w:color w:val="2E287F" w:themeColor="text1" w:themeTint="BF"/>
      <w:kern w:val="2"/>
      <w:sz w:val="22"/>
      <w:lang w:val="en-NZ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1DA8"/>
    <w:rPr>
      <w:i/>
      <w:iCs/>
      <w:color w:val="2E287F" w:themeColor="text1" w:themeTint="BF"/>
      <w:kern w:val="2"/>
      <w:sz w:val="22"/>
      <w:szCs w:val="22"/>
      <w:lang w:val="en-NZ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5"/>
    <w:semiHidden/>
    <w:rsid w:val="00FE2729"/>
    <w:rPr>
      <w:rFonts w:asciiTheme="majorHAnsi" w:eastAsiaTheme="majorEastAsia" w:hAnsiTheme="majorHAnsi" w:cstheme="majorBidi"/>
      <w:b/>
      <w:color w:val="012639" w:themeColor="accent1" w:themeShade="7F"/>
    </w:rPr>
  </w:style>
  <w:style w:type="paragraph" w:customStyle="1" w:styleId="z1qcye">
    <w:name w:val="z1qcye"/>
    <w:basedOn w:val="Normal"/>
    <w:rsid w:val="00FB2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en-NZ" w:eastAsia="en-NZ"/>
    </w:rPr>
  </w:style>
  <w:style w:type="character" w:customStyle="1" w:styleId="t286pc">
    <w:name w:val="t286pc"/>
    <w:basedOn w:val="DefaultParagraphFont"/>
    <w:rsid w:val="00FB2C4E"/>
  </w:style>
  <w:style w:type="character" w:styleId="Strong">
    <w:name w:val="Strong"/>
    <w:basedOn w:val="DefaultParagraphFont"/>
    <w:uiPriority w:val="22"/>
    <w:qFormat/>
    <w:rsid w:val="00FB2C4E"/>
    <w:rPr>
      <w:b/>
      <w:bCs/>
    </w:rPr>
  </w:style>
  <w:style w:type="character" w:customStyle="1" w:styleId="yadgie">
    <w:name w:val="yadgie"/>
    <w:basedOn w:val="DefaultParagraphFont"/>
    <w:rsid w:val="00FB2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eepngimg.com/png/4594-dog-png-image-picture-download-dogs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Office\16.0\DTS\en-NZ%7b86DA87A8-C324-4DE8-9C7C-CB2DDD4F9607%7d\%7bC59FEB30-BBDD-4C53-B7F6-993E8095BC3F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D36317EC3E4F458569423C110D5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711F6-299A-429A-AA46-449F2E79BC79}"/>
      </w:docPartPr>
      <w:docPartBody>
        <w:p w:rsidR="00004BA5" w:rsidRDefault="00000000">
          <w:pPr>
            <w:pStyle w:val="ADD36317EC3E4F458569423C110D500E"/>
          </w:pPr>
          <w:r w:rsidRPr="00D86945">
            <w:rPr>
              <w:rStyle w:val="SubtitleChar"/>
              <w:b/>
            </w:rPr>
            <w:fldChar w:fldCharType="begin"/>
          </w:r>
          <w:r w:rsidRPr="00D86945">
            <w:rPr>
              <w:rStyle w:val="SubtitleChar"/>
            </w:rPr>
            <w:instrText xml:space="preserve"> DATE  \@ "MMMM d"  \* MERGEFORMAT </w:instrText>
          </w:r>
          <w:r w:rsidRPr="00D86945"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June 4</w:t>
          </w:r>
          <w:r w:rsidRPr="00D86945">
            <w:rPr>
              <w:rStyle w:val="SubtitleChar"/>
              <w:b/>
            </w:rPr>
            <w:fldChar w:fldCharType="end"/>
          </w:r>
        </w:p>
      </w:docPartBody>
    </w:docPart>
    <w:docPart>
      <w:docPartPr>
        <w:name w:val="BD0200BE43B643688734D4CCDF23B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9EEDE-E3A3-4C3A-8713-038C81A9BFA5}"/>
      </w:docPartPr>
      <w:docPartBody>
        <w:p w:rsidR="00004BA5" w:rsidRDefault="00000000">
          <w:pPr>
            <w:pStyle w:val="BD0200BE43B643688734D4CCDF23B4EF"/>
          </w:pPr>
          <w:r>
            <w:t>COMPANY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2E"/>
    <w:rsid w:val="00004BA5"/>
    <w:rsid w:val="000276D1"/>
    <w:rsid w:val="000A272E"/>
    <w:rsid w:val="000D2751"/>
    <w:rsid w:val="004F21B6"/>
    <w:rsid w:val="006B3542"/>
    <w:rsid w:val="008B344C"/>
    <w:rsid w:val="00E1224B"/>
    <w:rsid w:val="00FF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kern w:val="0"/>
      <w:sz w:val="32"/>
      <w:szCs w:val="22"/>
      <w:lang w:val="en-US"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kern w:val="0"/>
      <w:sz w:val="32"/>
      <w:szCs w:val="22"/>
      <w:lang w:val="en-US" w:eastAsia="en-US"/>
      <w14:ligatures w14:val="none"/>
    </w:rPr>
  </w:style>
  <w:style w:type="paragraph" w:customStyle="1" w:styleId="ADD36317EC3E4F458569423C110D500E">
    <w:name w:val="ADD36317EC3E4F458569423C110D500E"/>
  </w:style>
  <w:style w:type="paragraph" w:customStyle="1" w:styleId="BD0200BE43B643688734D4CCDF23B4EF">
    <w:name w:val="BD0200BE43B643688734D4CCDF23B4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{C59FEB30-BBDD-4C53-B7F6-993E8095BC3F}tf16392850_win32</Template>
  <TotalTime>7775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/// /Course Outline</vt:lpstr>
      <vt:lpstr/>
      <vt:lpstr/>
      <vt:lpstr>Topic Workshops:</vt:lpstr>
      <vt:lpstr>Delivery </vt:lpstr>
      <vt:lpstr>Cost (includes lunch and refeshments)</vt:lpstr>
      <vt:lpstr>How to Apply</vt:lpstr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keywords/>
  <cp:lastModifiedBy>Kelly Wardle</cp:lastModifiedBy>
  <cp:revision>5</cp:revision>
  <cp:lastPrinted>2006-08-01T17:47:00Z</cp:lastPrinted>
  <dcterms:created xsi:type="dcterms:W3CDTF">2026-06-28T22:14:00Z</dcterms:created>
  <dcterms:modified xsi:type="dcterms:W3CDTF">2026-09-02T09:57:00Z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